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B0" w:rsidRDefault="008734B0" w:rsidP="002007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734B0" w:rsidRDefault="008734B0" w:rsidP="002007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АДМИРНИСТРАЦИЯ ПОСЕЛКА ХОМУТОВО</w:t>
      </w:r>
    </w:p>
    <w:p w:rsidR="008734B0" w:rsidRDefault="008734B0" w:rsidP="00200727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НОВОДЕРЕВЕНЬКОВСКОГО РАЙОНА ОРЛОВСКОЙ ОБЛАСТИ</w:t>
      </w:r>
    </w:p>
    <w:p w:rsidR="008734B0" w:rsidRDefault="008734B0" w:rsidP="00200727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303620, Орловская обл., Новодеревеньковский район, п. Хомутово, ул. Набережная, 3 тел. 2-18-47; ИНН 5718001610</w:t>
      </w:r>
    </w:p>
    <w:p w:rsidR="008734B0" w:rsidRDefault="008734B0" w:rsidP="00200727">
      <w:pPr>
        <w:jc w:val="center"/>
        <w:rPr>
          <w:rFonts w:ascii="Times New Roman" w:hAnsi="Times New Roman"/>
          <w:b/>
          <w:sz w:val="16"/>
          <w:szCs w:val="16"/>
        </w:rPr>
      </w:pPr>
    </w:p>
    <w:p w:rsidR="008734B0" w:rsidRDefault="008734B0" w:rsidP="002007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734B0" w:rsidRDefault="008734B0" w:rsidP="002007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ноября 2010 г.                                                                            № 63/1</w:t>
      </w:r>
    </w:p>
    <w:p w:rsidR="008734B0" w:rsidRDefault="008734B0" w:rsidP="002007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Хомутово</w:t>
      </w:r>
    </w:p>
    <w:p w:rsidR="008734B0" w:rsidRDefault="008734B0"/>
    <w:p w:rsidR="008734B0" w:rsidRPr="00200727" w:rsidRDefault="008734B0" w:rsidP="00200727">
      <w:pPr>
        <w:spacing w:after="0"/>
        <w:rPr>
          <w:rFonts w:ascii="Times New Roman" w:hAnsi="Times New Roman"/>
          <w:sz w:val="28"/>
          <w:szCs w:val="28"/>
        </w:rPr>
      </w:pPr>
      <w:r w:rsidRPr="00200727">
        <w:rPr>
          <w:rFonts w:ascii="Times New Roman" w:hAnsi="Times New Roman"/>
          <w:sz w:val="28"/>
          <w:szCs w:val="28"/>
        </w:rPr>
        <w:t>Об утверждении требований к служебному</w:t>
      </w:r>
    </w:p>
    <w:p w:rsidR="008734B0" w:rsidRDefault="008734B0" w:rsidP="00200727">
      <w:pPr>
        <w:spacing w:after="0"/>
        <w:rPr>
          <w:rFonts w:ascii="Times New Roman" w:hAnsi="Times New Roman"/>
          <w:sz w:val="28"/>
          <w:szCs w:val="28"/>
        </w:rPr>
      </w:pPr>
      <w:r w:rsidRPr="00200727">
        <w:rPr>
          <w:rFonts w:ascii="Times New Roman" w:hAnsi="Times New Roman"/>
          <w:sz w:val="28"/>
          <w:szCs w:val="28"/>
        </w:rPr>
        <w:t>поведению муниципальных служащих</w:t>
      </w:r>
    </w:p>
    <w:p w:rsidR="008734B0" w:rsidRDefault="008734B0" w:rsidP="00200727">
      <w:pPr>
        <w:spacing w:after="0"/>
      </w:pPr>
      <w:r>
        <w:rPr>
          <w:rFonts w:ascii="Times New Roman" w:hAnsi="Times New Roman"/>
          <w:sz w:val="28"/>
          <w:szCs w:val="28"/>
        </w:rPr>
        <w:t xml:space="preserve">     </w:t>
      </w:r>
      <w:r>
        <w:t xml:space="preserve">   </w:t>
      </w:r>
    </w:p>
    <w:p w:rsidR="008734B0" w:rsidRDefault="008734B0" w:rsidP="00200727">
      <w:pPr>
        <w:spacing w:after="0"/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D22A2">
        <w:rPr>
          <w:rFonts w:ascii="Times New Roman" w:hAnsi="Times New Roman"/>
          <w:sz w:val="28"/>
          <w:szCs w:val="28"/>
        </w:rPr>
        <w:t xml:space="preserve">            В соответствии </w:t>
      </w:r>
      <w:r>
        <w:rPr>
          <w:rFonts w:ascii="Times New Roman" w:hAnsi="Times New Roman"/>
          <w:sz w:val="28"/>
          <w:szCs w:val="28"/>
        </w:rPr>
        <w:t xml:space="preserve">с Федеральным законом от 25.12.2008 г.  № 273-ФЗ «О противодействии коррупции», Законом Орловской области от 09.01.2008 г. № 736-ОЗ «О муниципальной службе в Орловской области», в целях повышения доверия общества к государственным институтам, обеспечения условий для добросовестного и эффективного исполнения муниципальными служащими должностных обязанностей, исключения злоупотреблений на муниципальной службе, ПОСТАНОВЛЯЮ: </w:t>
      </w:r>
    </w:p>
    <w:p w:rsidR="008734B0" w:rsidRDefault="008734B0" w:rsidP="00DD22A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требования к служебному поведению муниципальных служащих в администрации поселка Хомутово Новодеревеньковского района Орловской области согласно приложению.</w:t>
      </w:r>
    </w:p>
    <w:p w:rsidR="008734B0" w:rsidRDefault="008734B0" w:rsidP="00DD22A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поселка Хомутово в своей деятельности руководствоваться выше утвержденными требованиями.</w:t>
      </w: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поселка Хомутово                                                 Т.Е. ТАРАСОВА</w:t>
      </w: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DD22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34B0" w:rsidRDefault="008734B0" w:rsidP="00F82D09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</w:t>
      </w:r>
    </w:p>
    <w:p w:rsidR="008734B0" w:rsidRDefault="008734B0" w:rsidP="00F82D09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постановлению Главы поселка Хомутово</w:t>
      </w:r>
    </w:p>
    <w:p w:rsidR="008734B0" w:rsidRDefault="008734B0" w:rsidP="00F82D09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63/1 от 15.11.2010 г.</w:t>
      </w:r>
    </w:p>
    <w:p w:rsidR="008734B0" w:rsidRDefault="008734B0" w:rsidP="00F82D09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734B0" w:rsidRDefault="008734B0" w:rsidP="00F82D09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734B0" w:rsidRDefault="008734B0" w:rsidP="00F82D0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</w:t>
      </w:r>
    </w:p>
    <w:p w:rsidR="008734B0" w:rsidRDefault="008734B0" w:rsidP="00F82D0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СЛУЖЕБНОМУ ПОВЕДЕНИЮ МУНИЦИПАЛЬНЫХ СЛУЖАЩИХ</w:t>
      </w:r>
    </w:p>
    <w:p w:rsidR="008734B0" w:rsidRDefault="008734B0" w:rsidP="00F82D0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АДМИНИСТРАЦИИ ПОСЕЛКА ХОМУТОВО НОВОДЕРЕВЕНЬКОВСКОГО РАЙОНА ОРЛОВСКОЙ ОБЛАСТИ</w:t>
      </w:r>
    </w:p>
    <w:p w:rsidR="008734B0" w:rsidRDefault="008734B0" w:rsidP="00F82D0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734B0" w:rsidRDefault="008734B0" w:rsidP="00F82D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Настоящие требования представляют собой основы поведения муниципальных служащих, которыми им надлежит руководствоваться при исполнении должностных обязанностей.</w:t>
      </w:r>
    </w:p>
    <w:p w:rsidR="008734B0" w:rsidRDefault="008734B0" w:rsidP="00F82D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Муниципальные служащие, сознавая ответственность перед государством, обществом и гражданами обязаны: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Осуществлять свою деятельность в пределах полномочий соответствующего органа местного самоуправления;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оказывать предпочтения каким – 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Исключать действия, связанные с влиянием каких – 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Уведомлять представителя нанимателя (работодателя), органы прокуратуры обо всех случаях обращения к муниципальному служащему каких – либо лиц в целях склонения к совершению коррупционных правонарушений;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установленные федеральными и областными законами ограничения и запреты, исполнять обязанности, связанные с прохождением муниципальной службы;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нейтральность, исключающую возможность влияния на свою служебную деятельность решений политических партий, иных общественных объединений;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нормы служебной, профессиональной этики и правила делового поведения;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Проявлять терпимость и уважение к обычаям и традициям народов Российской Федерации,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Воздерживаться от поведения, которое могло бы вызвать сомнение в объективном исполнении муниципальными служащими должностных обязанностей, а также избегать конфликтных ситуаций, способных нанести ущерб их репутации или авторитету органа местного самоуправления;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предусмотренные действующим законодательством меры по недопущению возникновения конфликтов интересов и урегулированию возникших конфликтов интересов;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Воздерживаться от публичных высказываний, суждений и оценок в отношении деятельности органов местного самоуправления, их руководителей, если это не входит в должностные обязанности муниципального служащего;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8734B0" w:rsidRDefault="008734B0" w:rsidP="0079261C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информации.</w:t>
      </w:r>
    </w:p>
    <w:p w:rsidR="008734B0" w:rsidRDefault="008734B0" w:rsidP="005C49EF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Муниципальные служащие, наделенные организационно – распорядительными полномочиями по отношению к другим муниципальным служащим, также призваны:</w:t>
      </w:r>
    </w:p>
    <w:p w:rsidR="008734B0" w:rsidRDefault="008734B0" w:rsidP="00FD78F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Принимать меры по предотвращению и урегулированию конфликта интересов; </w:t>
      </w:r>
    </w:p>
    <w:p w:rsidR="008734B0" w:rsidRDefault="008734B0" w:rsidP="00FD78F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меры по предупреждению коррупции;</w:t>
      </w:r>
    </w:p>
    <w:p w:rsidR="008734B0" w:rsidRPr="005C49EF" w:rsidRDefault="008734B0" w:rsidP="00FD78F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sectPr w:rsidR="008734B0" w:rsidRPr="005C49EF" w:rsidSect="00BC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C5C39"/>
    <w:multiLevelType w:val="hybridMultilevel"/>
    <w:tmpl w:val="95F42782"/>
    <w:lvl w:ilvl="0" w:tplc="04190011">
      <w:start w:val="1"/>
      <w:numFmt w:val="decimal"/>
      <w:lvlText w:val="%1)"/>
      <w:lvlJc w:val="left"/>
      <w:pPr>
        <w:ind w:left="16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31" w:hanging="180"/>
      </w:pPr>
      <w:rPr>
        <w:rFonts w:cs="Times New Roman"/>
      </w:rPr>
    </w:lvl>
  </w:abstractNum>
  <w:abstractNum w:abstractNumId="1">
    <w:nsid w:val="3751505B"/>
    <w:multiLevelType w:val="hybridMultilevel"/>
    <w:tmpl w:val="F09C3E70"/>
    <w:lvl w:ilvl="0" w:tplc="04190011">
      <w:start w:val="1"/>
      <w:numFmt w:val="decimal"/>
      <w:lvlText w:val="%1)"/>
      <w:lvlJc w:val="left"/>
      <w:pPr>
        <w:ind w:left="15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2">
    <w:nsid w:val="5FDB2FC7"/>
    <w:multiLevelType w:val="hybridMultilevel"/>
    <w:tmpl w:val="2DEAD8E2"/>
    <w:lvl w:ilvl="0" w:tplc="DD7C91EA">
      <w:start w:val="1"/>
      <w:numFmt w:val="decimal"/>
      <w:lvlText w:val="%1."/>
      <w:lvlJc w:val="left"/>
      <w:pPr>
        <w:ind w:left="13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  <w:rPr>
        <w:rFonts w:cs="Times New Roman"/>
      </w:rPr>
    </w:lvl>
  </w:abstractNum>
  <w:abstractNum w:abstractNumId="3">
    <w:nsid w:val="6A712F82"/>
    <w:multiLevelType w:val="hybridMultilevel"/>
    <w:tmpl w:val="C8D89846"/>
    <w:lvl w:ilvl="0" w:tplc="420894E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6A31"/>
    <w:rsid w:val="00007392"/>
    <w:rsid w:val="00200727"/>
    <w:rsid w:val="00270A79"/>
    <w:rsid w:val="00320D3A"/>
    <w:rsid w:val="00354512"/>
    <w:rsid w:val="003F172C"/>
    <w:rsid w:val="00556181"/>
    <w:rsid w:val="005C49EF"/>
    <w:rsid w:val="00751E09"/>
    <w:rsid w:val="0079261C"/>
    <w:rsid w:val="00804FB9"/>
    <w:rsid w:val="008734B0"/>
    <w:rsid w:val="008E55B0"/>
    <w:rsid w:val="009D6A31"/>
    <w:rsid w:val="00B34369"/>
    <w:rsid w:val="00B51F0B"/>
    <w:rsid w:val="00BC2768"/>
    <w:rsid w:val="00C2058E"/>
    <w:rsid w:val="00C2221B"/>
    <w:rsid w:val="00D233CE"/>
    <w:rsid w:val="00DD22A2"/>
    <w:rsid w:val="00F82D09"/>
    <w:rsid w:val="00FD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72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D22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85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2869</TotalTime>
  <Pages>4</Pages>
  <Words>763</Words>
  <Characters>4352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2010-11-15T06:13:00Z</cp:lastPrinted>
  <dcterms:created xsi:type="dcterms:W3CDTF">2010-11-13T05:55:00Z</dcterms:created>
  <dcterms:modified xsi:type="dcterms:W3CDTF">2013-04-12T11:14:00Z</dcterms:modified>
</cp:coreProperties>
</file>